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C8D8A" w14:textId="77777777" w:rsidR="0003201C" w:rsidRDefault="0003201C" w:rsidP="0003201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D2C27B" w14:textId="1EF4187F" w:rsidR="0003201C" w:rsidRPr="0003201C" w:rsidRDefault="0003201C" w:rsidP="0003201C">
      <w:pPr>
        <w:jc w:val="center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03201C">
        <w:rPr>
          <w:rFonts w:ascii="Times New Roman" w:hAnsi="Times New Roman" w:cs="Times New Roman"/>
          <w:b/>
          <w:bCs/>
          <w:color w:val="0070C0"/>
          <w:sz w:val="24"/>
          <w:szCs w:val="24"/>
        </w:rPr>
        <w:t>INFORMACE O ZPRACOVÁNÍ OSOBNÍCH ÚDAJŮ</w:t>
      </w:r>
    </w:p>
    <w:p w14:paraId="1B7BE105" w14:textId="77777777" w:rsidR="0003201C" w:rsidRDefault="0003201C" w:rsidP="0003201C">
      <w:pPr>
        <w:rPr>
          <w:rFonts w:ascii="Times New Roman" w:hAnsi="Times New Roman" w:cs="Times New Roman"/>
          <w:sz w:val="24"/>
          <w:szCs w:val="24"/>
        </w:rPr>
      </w:pPr>
    </w:p>
    <w:p w14:paraId="7A744BB6" w14:textId="77777777" w:rsidR="0003201C" w:rsidRDefault="0003201C" w:rsidP="000320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o zpracování osobních údajů v MPSV je v souladu s Nařízením Evropského parlamentu a Rady (EU) 2016/679 ze dne 27. dubna 2016 o ochraně fyzických osob v souvislosti se zpracováním osobních údajů a volném pohybu těchto údajů a o zrušení směrnice 95/46/ES (dále jen „Nařízení“) a dále v souladu se zákonem č. 110/2019 Sb., zákon o zpracování osobních údajů (dále jen „Zákon“).</w:t>
      </w:r>
    </w:p>
    <w:p w14:paraId="5A898F95" w14:textId="77777777" w:rsidR="0003201C" w:rsidRDefault="0003201C" w:rsidP="000320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Ministerstvo práce a sociálních věcí (dále jen „MPSV“), jako správce osobních údajů (dále jen „správce“), tímto informuje o způsobu a rozsahu zpracování osobních údajů, včetně rozsahu práv subjektů údajů (dále jen „žadatele“) souvisejících se zpracováním jejich osobních údajů správcem při zajišťování a výkonu stáží v organizačních útvarech MPSV.</w:t>
      </w:r>
    </w:p>
    <w:p w14:paraId="6A563ABE" w14:textId="77777777" w:rsidR="0003201C" w:rsidRDefault="0003201C" w:rsidP="000320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Pověřencem pro ochranu osobních údajů správce je Ing. Jiří Češka, tel. 950 193 787, e-mail: </w:t>
      </w:r>
      <w:hyperlink r:id="rId11" w:history="1">
        <w:r w:rsidRPr="00895E60">
          <w:rPr>
            <w:rStyle w:val="Hypertextovodkaz"/>
            <w:rFonts w:ascii="Times New Roman" w:hAnsi="Times New Roman" w:cs="Times New Roman"/>
            <w:sz w:val="24"/>
            <w:szCs w:val="24"/>
          </w:rPr>
          <w:t>jiri.ceska@mpsv.gov.cz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(dále jen „DPO“).</w:t>
      </w:r>
    </w:p>
    <w:p w14:paraId="09186F48" w14:textId="77777777" w:rsidR="0003201C" w:rsidRDefault="0003201C" w:rsidP="000320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Správce zpracovává pouze osobní údaje, které získá od žadatele na základě jeho žádosti o vykonání stáže, přičemž tyto osobní údaje správce shromažďuje a zpracovává pouze za níže stanoveným účelem, v níže uvedeném rozsahu, po dobu směřující k uzavření smluvního vztahu a po dobu jeho trvání. V případě, že žadatel své osobní údaje neposkytne, nedojde k uzavření smlouvy o výkonu stáže.</w:t>
      </w:r>
    </w:p>
    <w:p w14:paraId="0971D1FC" w14:textId="77777777" w:rsidR="0003201C" w:rsidRDefault="0003201C" w:rsidP="000320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Základním účelem zpracování osobních údajů správcem je uzavření a plnění dohody o výkonu stáže žadatelem. Právním důvodem zpracování osobních údajů je v souladu s čl. 6 odst. 1 písm. b) Nařízení a § 5 Zákona plnění smlouvy, jejíž smluvní stranou je žadatel. Osobní údaje nejsou správcem předávány jiným příjemcům.</w:t>
      </w:r>
    </w:p>
    <w:p w14:paraId="6E916631" w14:textId="77777777" w:rsidR="0003201C" w:rsidRDefault="0003201C" w:rsidP="000320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Správce zpracovává osobní údaje, které žadatel uvedl ve své žádosti o vykonání stáže, v rozsahu:</w:t>
      </w:r>
    </w:p>
    <w:p w14:paraId="5B0A681A" w14:textId="77777777" w:rsidR="0003201C" w:rsidRDefault="0003201C" w:rsidP="0003201C">
      <w:pPr>
        <w:pStyle w:val="Odstavecseseznamem"/>
        <w:numPr>
          <w:ilvl w:val="0"/>
          <w:numId w:val="22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jméno, příjmení a titul,</w:t>
      </w:r>
    </w:p>
    <w:p w14:paraId="3948827D" w14:textId="77777777" w:rsidR="0003201C" w:rsidRDefault="0003201C" w:rsidP="0003201C">
      <w:pPr>
        <w:pStyle w:val="Odstavecseseznamem"/>
        <w:numPr>
          <w:ilvl w:val="0"/>
          <w:numId w:val="22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a místo narození,</w:t>
      </w:r>
    </w:p>
    <w:p w14:paraId="2DC2D578" w14:textId="77777777" w:rsidR="0003201C" w:rsidRDefault="0003201C" w:rsidP="0003201C">
      <w:pPr>
        <w:pStyle w:val="Odstavecseseznamem"/>
        <w:numPr>
          <w:ilvl w:val="0"/>
          <w:numId w:val="22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trvalého bydliště, případně doručovací adresa, pokud je odlišná od adresy trvalého bydliště,</w:t>
      </w:r>
    </w:p>
    <w:p w14:paraId="26843131" w14:textId="77777777" w:rsidR="0003201C" w:rsidRDefault="0003201C" w:rsidP="0003201C">
      <w:pPr>
        <w:pStyle w:val="Odstavecseseznamem"/>
        <w:numPr>
          <w:ilvl w:val="0"/>
          <w:numId w:val="22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e-mailová adresa,</w:t>
      </w:r>
    </w:p>
    <w:p w14:paraId="385FDB0D" w14:textId="77777777" w:rsidR="0003201C" w:rsidRDefault="0003201C" w:rsidP="0003201C">
      <w:pPr>
        <w:pStyle w:val="Odstavecseseznamem"/>
        <w:numPr>
          <w:ilvl w:val="0"/>
          <w:numId w:val="22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telefonní číslo.</w:t>
      </w:r>
    </w:p>
    <w:p w14:paraId="506348AE" w14:textId="77777777" w:rsidR="0003201C" w:rsidRDefault="0003201C" w:rsidP="000320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Osobní údaje žadatele o stáž jsou uchovávány pouze po dobu směřující k uzavření smluvního vztahu a po dobu jeho trvání. Po ukončení smluvního vztahu správce bezodkladně ukončí zpracování osobních údajů žadatele.</w:t>
      </w:r>
    </w:p>
    <w:p w14:paraId="0BE81594" w14:textId="77777777" w:rsidR="0003201C" w:rsidRDefault="0003201C" w:rsidP="000320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Osobní údaje nejsou předávány/sdíleny s žádnou třetí stranou v ČR, ani v EU a ani mimo EU.</w:t>
      </w:r>
    </w:p>
    <w:p w14:paraId="6190847D" w14:textId="77777777" w:rsidR="0003201C" w:rsidRDefault="0003201C" w:rsidP="000320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Správce veškeré zpracování osobních údajů provádí sám a vlastními prostředky, kdy osobní údaje žadatele o vykonání stáže v MPSV jsou zpracovány manuálním způsobem vlastním zaměstnancem MPSV, který zajišťuje realizaci stáží, a zároveň prostředky výpočetní techniky.</w:t>
      </w:r>
    </w:p>
    <w:p w14:paraId="00379252" w14:textId="77777777" w:rsidR="0003201C" w:rsidRDefault="0003201C" w:rsidP="0003201C">
      <w:pPr>
        <w:rPr>
          <w:rFonts w:ascii="Times New Roman" w:hAnsi="Times New Roman" w:cs="Times New Roman"/>
          <w:sz w:val="24"/>
          <w:szCs w:val="24"/>
        </w:rPr>
      </w:pPr>
    </w:p>
    <w:p w14:paraId="6EF4FE45" w14:textId="77777777" w:rsidR="0003201C" w:rsidRDefault="0003201C" w:rsidP="0003201C">
      <w:pPr>
        <w:rPr>
          <w:rFonts w:ascii="Times New Roman" w:hAnsi="Times New Roman" w:cs="Times New Roman"/>
          <w:sz w:val="24"/>
          <w:szCs w:val="24"/>
        </w:rPr>
      </w:pPr>
    </w:p>
    <w:p w14:paraId="47CB9CE5" w14:textId="77777777" w:rsidR="0003201C" w:rsidRDefault="0003201C" w:rsidP="000320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Žadatel má právo na:</w:t>
      </w:r>
    </w:p>
    <w:p w14:paraId="694EE0C5" w14:textId="77777777" w:rsidR="0003201C" w:rsidRDefault="0003201C" w:rsidP="0003201C">
      <w:pPr>
        <w:pStyle w:val="Odstavecseseznamem"/>
        <w:numPr>
          <w:ilvl w:val="0"/>
          <w:numId w:val="22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přístup ke svým osobním údajům a právo požadovat přístup ke svým osobním údajům spolu s právem na podrobné informace o jejich zpracování, </w:t>
      </w:r>
    </w:p>
    <w:p w14:paraId="1211CEC5" w14:textId="77777777" w:rsidR="0003201C" w:rsidRDefault="0003201C" w:rsidP="0003201C">
      <w:pPr>
        <w:pStyle w:val="Odstavecseseznamem"/>
        <w:numPr>
          <w:ilvl w:val="0"/>
          <w:numId w:val="22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opravu – žadatel má právo na to, aby byly opraveny jeho nepřesné nebo neúplné osobní údaje,</w:t>
      </w:r>
    </w:p>
    <w:p w14:paraId="50360FF1" w14:textId="77777777" w:rsidR="0003201C" w:rsidRDefault="0003201C" w:rsidP="0003201C">
      <w:pPr>
        <w:pStyle w:val="Odstavecseseznamem"/>
        <w:numPr>
          <w:ilvl w:val="0"/>
          <w:numId w:val="22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výmaz – žadatel může požadovat výmaz osobních údajů, pokud dochází k jejich zpracování nad rámec zpracování na základě plnění smlouvy,</w:t>
      </w:r>
    </w:p>
    <w:p w14:paraId="450E691E" w14:textId="77777777" w:rsidR="0003201C" w:rsidRDefault="0003201C" w:rsidP="0003201C">
      <w:pPr>
        <w:pStyle w:val="Odstavecseseznamem"/>
        <w:numPr>
          <w:ilvl w:val="0"/>
          <w:numId w:val="22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omezení zpracování,</w:t>
      </w:r>
    </w:p>
    <w:p w14:paraId="54E37233" w14:textId="77777777" w:rsidR="0003201C" w:rsidRDefault="0003201C" w:rsidP="0003201C">
      <w:pPr>
        <w:pStyle w:val="Odstavecseseznamem"/>
        <w:numPr>
          <w:ilvl w:val="0"/>
          <w:numId w:val="22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přenositelnost.</w:t>
      </w:r>
    </w:p>
    <w:p w14:paraId="34A0E140" w14:textId="77777777" w:rsidR="0003201C" w:rsidRDefault="0003201C" w:rsidP="000320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Výše uvedená práva může žadatel uplatnit prostřednictvím:</w:t>
      </w:r>
    </w:p>
    <w:p w14:paraId="1AEE1C1C" w14:textId="77777777" w:rsidR="0003201C" w:rsidRDefault="0003201C" w:rsidP="0003201C">
      <w:pPr>
        <w:pStyle w:val="Odstavecseseznamem"/>
        <w:numPr>
          <w:ilvl w:val="0"/>
          <w:numId w:val="23"/>
        </w:numPr>
        <w:spacing w:line="252" w:lineRule="auto"/>
        <w:rPr>
          <w:rStyle w:val="Hypertextovodkaz"/>
        </w:rPr>
      </w:pPr>
      <w:r>
        <w:rPr>
          <w:rFonts w:ascii="Times New Roman" w:hAnsi="Times New Roman" w:cs="Times New Roman"/>
          <w:sz w:val="24"/>
          <w:szCs w:val="24"/>
        </w:rPr>
        <w:t>e-mailu na dresu DPO (</w:t>
      </w:r>
      <w:hyperlink r:id="rId12" w:history="1">
        <w:r w:rsidRPr="00895E60">
          <w:rPr>
            <w:rStyle w:val="Hypertextovodkaz"/>
            <w:rFonts w:ascii="Times New Roman" w:hAnsi="Times New Roman" w:cs="Times New Roman"/>
            <w:sz w:val="24"/>
            <w:szCs w:val="24"/>
          </w:rPr>
          <w:t>jiri.ceska@mpsv.gov.cz</w:t>
        </w:r>
      </w:hyperlink>
      <w:r>
        <w:rPr>
          <w:rStyle w:val="Hypertextovodkaz"/>
          <w:rFonts w:ascii="Times New Roman" w:hAnsi="Times New Roman" w:cs="Times New Roman"/>
          <w:sz w:val="24"/>
          <w:szCs w:val="24"/>
        </w:rPr>
        <w:t xml:space="preserve">), případně </w:t>
      </w:r>
      <w:hyperlink r:id="rId13" w:history="1">
        <w:r w:rsidRPr="00895E60">
          <w:rPr>
            <w:rStyle w:val="Hypertextovodkaz"/>
            <w:rFonts w:ascii="Times New Roman" w:hAnsi="Times New Roman" w:cs="Times New Roman"/>
            <w:sz w:val="24"/>
            <w:szCs w:val="24"/>
          </w:rPr>
          <w:t>gdpr@mpsv.gov.cz</w:t>
        </w:r>
      </w:hyperlink>
      <w:r>
        <w:rPr>
          <w:rStyle w:val="Hypertextovodkaz"/>
          <w:rFonts w:ascii="Times New Roman" w:hAnsi="Times New Roman" w:cs="Times New Roman"/>
          <w:sz w:val="24"/>
          <w:szCs w:val="24"/>
        </w:rPr>
        <w:t>),</w:t>
      </w:r>
    </w:p>
    <w:p w14:paraId="3BB91911" w14:textId="77777777" w:rsidR="0003201C" w:rsidRDefault="0003201C" w:rsidP="0003201C">
      <w:pPr>
        <w:pStyle w:val="Odstavecseseznamem"/>
        <w:numPr>
          <w:ilvl w:val="0"/>
          <w:numId w:val="23"/>
        </w:numPr>
        <w:spacing w:line="252" w:lineRule="auto"/>
      </w:pPr>
      <w:r>
        <w:rPr>
          <w:rFonts w:ascii="Times New Roman" w:hAnsi="Times New Roman" w:cs="Times New Roman"/>
          <w:sz w:val="24"/>
          <w:szCs w:val="24"/>
        </w:rPr>
        <w:t>datovou zprávou adresovanou do datové schránky MPSV sc9aavg nebo</w:t>
      </w:r>
    </w:p>
    <w:p w14:paraId="4703722C" w14:textId="77777777" w:rsidR="0003201C" w:rsidRDefault="0003201C" w:rsidP="0003201C">
      <w:pPr>
        <w:pStyle w:val="Odstavecseseznamem"/>
        <w:numPr>
          <w:ilvl w:val="0"/>
          <w:numId w:val="23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dopisem adresovaným DPO MPSV.</w:t>
      </w:r>
    </w:p>
    <w:p w14:paraId="6A3FE962" w14:textId="77777777" w:rsidR="0003201C" w:rsidRDefault="0003201C" w:rsidP="000320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MPSV je povinno ověřit totožnost žadatele, není-li jeho totožnost zřejmá z předložené žádosti. Pokud není totožnost zřejmá, je žadatel vyzván k doplnění žádosti nebo k jejímu předložení způsobem, kdy bude totožnost žadatele bez dalších pochyb určena. Totožnost je prokázána v případech, kdy je žádost doručena některým z následujících způsobů:</w:t>
      </w:r>
    </w:p>
    <w:p w14:paraId="30E947EB" w14:textId="77777777" w:rsidR="0003201C" w:rsidRDefault="0003201C" w:rsidP="0003201C">
      <w:pPr>
        <w:pStyle w:val="Odstavecseseznamem"/>
        <w:numPr>
          <w:ilvl w:val="0"/>
          <w:numId w:val="24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osobně, kdy je totožnost ověřena podle průkazu totožnosti,</w:t>
      </w:r>
    </w:p>
    <w:p w14:paraId="0078CAC2" w14:textId="77777777" w:rsidR="0003201C" w:rsidRDefault="0003201C" w:rsidP="0003201C">
      <w:pPr>
        <w:pStyle w:val="Odstavecseseznamem"/>
        <w:numPr>
          <w:ilvl w:val="0"/>
          <w:numId w:val="24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listinné podobě s úředně ověřeným podpisem,</w:t>
      </w:r>
    </w:p>
    <w:p w14:paraId="3507136C" w14:textId="77777777" w:rsidR="0003201C" w:rsidRDefault="0003201C" w:rsidP="0003201C">
      <w:pPr>
        <w:pStyle w:val="Odstavecseseznamem"/>
        <w:numPr>
          <w:ilvl w:val="0"/>
          <w:numId w:val="24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elektronické podobě e-mailem s elektronickým podpisem, nebo</w:t>
      </w:r>
    </w:p>
    <w:p w14:paraId="6B80F0BF" w14:textId="77777777" w:rsidR="0003201C" w:rsidRDefault="0003201C" w:rsidP="0003201C">
      <w:pPr>
        <w:pStyle w:val="Odstavecseseznamem"/>
        <w:numPr>
          <w:ilvl w:val="0"/>
          <w:numId w:val="24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elektronické podobě prostřednictvím informačního systému datových schránek.</w:t>
      </w:r>
    </w:p>
    <w:p w14:paraId="4CA0C4E9" w14:textId="77777777" w:rsidR="0003201C" w:rsidRDefault="0003201C" w:rsidP="0003201C">
      <w:pPr>
        <w:rPr>
          <w:rFonts w:ascii="Times New Roman" w:hAnsi="Times New Roman" w:cs="Times New Roman"/>
          <w:sz w:val="24"/>
          <w:szCs w:val="24"/>
        </w:rPr>
      </w:pPr>
    </w:p>
    <w:p w14:paraId="4EAF0811" w14:textId="77777777" w:rsidR="0003201C" w:rsidRDefault="0003201C" w:rsidP="000320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Žadatel má taktéž právo na podání stížnosti u dozorového úřadu, kterým je Úřad pro ochranu osobních údajů, má-li za to, že správce při zpracování osobních údajů postupuje v rozporu s Nařízením a Zákonem.</w:t>
      </w:r>
    </w:p>
    <w:p w14:paraId="2BD563D2" w14:textId="77777777" w:rsidR="0003201C" w:rsidRDefault="0003201C" w:rsidP="0003201C">
      <w:pPr>
        <w:rPr>
          <w:rFonts w:ascii="Times New Roman" w:hAnsi="Times New Roman" w:cs="Times New Roman"/>
          <w:sz w:val="24"/>
          <w:szCs w:val="24"/>
        </w:rPr>
      </w:pPr>
    </w:p>
    <w:p w14:paraId="34633B7E" w14:textId="77777777" w:rsidR="0003201C" w:rsidRDefault="0003201C" w:rsidP="0003201C">
      <w:pPr>
        <w:rPr>
          <w:rFonts w:ascii="Times New Roman" w:hAnsi="Times New Roman" w:cs="Times New Roman"/>
          <w:sz w:val="24"/>
          <w:szCs w:val="24"/>
        </w:rPr>
      </w:pPr>
    </w:p>
    <w:p w14:paraId="5DEE2032" w14:textId="77777777" w:rsidR="0003201C" w:rsidRDefault="0003201C" w:rsidP="0003201C">
      <w:pPr>
        <w:rPr>
          <w:rFonts w:ascii="Times New Roman" w:hAnsi="Times New Roman" w:cs="Times New Roman"/>
          <w:sz w:val="24"/>
          <w:szCs w:val="24"/>
        </w:rPr>
      </w:pPr>
    </w:p>
    <w:p w14:paraId="13560CB0" w14:textId="77777777" w:rsidR="0003201C" w:rsidRDefault="0003201C" w:rsidP="0003201C">
      <w:pPr>
        <w:rPr>
          <w:rFonts w:ascii="Times New Roman" w:hAnsi="Times New Roman" w:cs="Times New Roman"/>
          <w:sz w:val="24"/>
          <w:szCs w:val="24"/>
        </w:rPr>
      </w:pPr>
    </w:p>
    <w:p w14:paraId="67316C57" w14:textId="77777777" w:rsidR="0003201C" w:rsidRDefault="0003201C" w:rsidP="0003201C">
      <w:pPr>
        <w:rPr>
          <w:rFonts w:ascii="Times New Roman" w:hAnsi="Times New Roman" w:cs="Times New Roman"/>
          <w:sz w:val="24"/>
          <w:szCs w:val="24"/>
        </w:rPr>
      </w:pPr>
    </w:p>
    <w:p w14:paraId="6E162C7B" w14:textId="77777777" w:rsidR="0003201C" w:rsidRDefault="0003201C" w:rsidP="0003201C">
      <w:pPr>
        <w:rPr>
          <w:rFonts w:ascii="Times New Roman" w:hAnsi="Times New Roman" w:cs="Times New Roman"/>
          <w:sz w:val="24"/>
          <w:szCs w:val="24"/>
        </w:rPr>
      </w:pPr>
    </w:p>
    <w:p w14:paraId="63B55395" w14:textId="77777777" w:rsidR="0003201C" w:rsidRDefault="0003201C" w:rsidP="0003201C">
      <w:pPr>
        <w:rPr>
          <w:rFonts w:ascii="Times New Roman" w:hAnsi="Times New Roman" w:cs="Times New Roman"/>
          <w:sz w:val="24"/>
          <w:szCs w:val="24"/>
        </w:rPr>
      </w:pPr>
    </w:p>
    <w:p w14:paraId="2ADADABC" w14:textId="2D85AC77" w:rsidR="00500A63" w:rsidRPr="0003201C" w:rsidRDefault="00500A63" w:rsidP="0003201C"/>
    <w:sectPr w:rsidR="00500A63" w:rsidRPr="0003201C" w:rsidSect="00302756">
      <w:headerReference w:type="default" r:id="rId14"/>
      <w:footerReference w:type="default" r:id="rId15"/>
      <w:pgSz w:w="11906" w:h="16838" w:code="9"/>
      <w:pgMar w:top="1702" w:right="1133" w:bottom="1560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AA34A" w14:textId="77777777" w:rsidR="00053E14" w:rsidRDefault="00053E14" w:rsidP="004A01A7">
      <w:pPr>
        <w:spacing w:after="0" w:line="240" w:lineRule="auto"/>
      </w:pPr>
      <w:r>
        <w:separator/>
      </w:r>
    </w:p>
  </w:endnote>
  <w:endnote w:type="continuationSeparator" w:id="0">
    <w:p w14:paraId="3F36F50C" w14:textId="77777777" w:rsidR="00053E14" w:rsidRDefault="00053E14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8B946" w14:textId="4D9B1F70" w:rsidR="004977D7" w:rsidRDefault="0050409E" w:rsidP="004977D7">
    <w:pPr>
      <w:pStyle w:val="Zpat"/>
    </w:pPr>
    <w:r w:rsidRPr="0050409E">
      <w:t>Ministerstvo práce a sociálních věcí</w:t>
    </w:r>
    <w:r w:rsidR="004977D7">
      <w:tab/>
    </w:r>
    <w:r w:rsidR="004977D7">
      <w:tab/>
    </w:r>
    <w:r w:rsidR="004977D7" w:rsidRPr="008B0E87">
      <w:rPr>
        <w:spacing w:val="20"/>
      </w:rPr>
      <w:fldChar w:fldCharType="begin"/>
    </w:r>
    <w:r w:rsidR="004977D7" w:rsidRPr="008B0E87">
      <w:rPr>
        <w:spacing w:val="20"/>
      </w:rPr>
      <w:instrText>PAGE</w:instrText>
    </w:r>
    <w:r w:rsidR="004977D7" w:rsidRPr="008B0E87">
      <w:rPr>
        <w:spacing w:val="20"/>
      </w:rPr>
      <w:fldChar w:fldCharType="separate"/>
    </w:r>
    <w:r w:rsidR="004977D7">
      <w:rPr>
        <w:spacing w:val="20"/>
      </w:rPr>
      <w:t>1</w:t>
    </w:r>
    <w:r w:rsidR="004977D7" w:rsidRPr="008B0E87">
      <w:rPr>
        <w:spacing w:val="20"/>
      </w:rPr>
      <w:fldChar w:fldCharType="end"/>
    </w:r>
    <w:r w:rsidR="004977D7" w:rsidRPr="008B0E87">
      <w:rPr>
        <w:spacing w:val="20"/>
      </w:rPr>
      <w:t>/</w:t>
    </w:r>
    <w:r w:rsidR="004977D7" w:rsidRPr="008B0E87">
      <w:rPr>
        <w:spacing w:val="20"/>
      </w:rPr>
      <w:fldChar w:fldCharType="begin"/>
    </w:r>
    <w:r w:rsidR="004977D7" w:rsidRPr="008B0E87">
      <w:rPr>
        <w:spacing w:val="20"/>
      </w:rPr>
      <w:instrText>NUMPAGES</w:instrText>
    </w:r>
    <w:r w:rsidR="004977D7" w:rsidRPr="008B0E87">
      <w:rPr>
        <w:spacing w:val="20"/>
      </w:rPr>
      <w:fldChar w:fldCharType="separate"/>
    </w:r>
    <w:r w:rsidR="004977D7">
      <w:rPr>
        <w:spacing w:val="20"/>
      </w:rPr>
      <w:t>5</w:t>
    </w:r>
    <w:r w:rsidR="004977D7" w:rsidRPr="008B0E87">
      <w:rPr>
        <w:spacing w:val="20"/>
      </w:rPr>
      <w:fldChar w:fldCharType="end"/>
    </w:r>
  </w:p>
  <w:p w14:paraId="1DA890B1" w14:textId="579F6CE1" w:rsidR="004977D7" w:rsidRDefault="0050409E" w:rsidP="004977D7">
    <w:pPr>
      <w:pStyle w:val="Zpat"/>
    </w:pPr>
    <w:r w:rsidRPr="0050409E">
      <w:t>Na Poříčním právu 376/1, 128 00 Praha 2</w:t>
    </w:r>
    <w:r w:rsidR="004977D7">
      <w:tab/>
    </w:r>
    <w:r w:rsidR="004977D7">
      <w:tab/>
    </w:r>
  </w:p>
  <w:p w14:paraId="64A82B6F" w14:textId="00816D5C" w:rsidR="0050409E" w:rsidRDefault="004977D7" w:rsidP="004977D7">
    <w:pPr>
      <w:pStyle w:val="Zpat"/>
    </w:pPr>
    <w:r>
      <w:t xml:space="preserve">T: </w:t>
    </w:r>
    <w:r w:rsidR="0050409E" w:rsidRPr="0050409E">
      <w:t>+420 950 191 111</w:t>
    </w:r>
    <w:r>
      <w:t>,</w:t>
    </w:r>
    <w:r w:rsidR="0050409E">
      <w:t xml:space="preserve"> E: </w:t>
    </w:r>
    <w:r w:rsidR="0050409E" w:rsidRPr="0050409E">
      <w:t>posta</w:t>
    </w:r>
    <w:r w:rsidR="00D77DFF" w:rsidRPr="00D77DFF">
      <w:t>@mpsv.gov.cz</w:t>
    </w:r>
  </w:p>
  <w:p w14:paraId="66C39D1B" w14:textId="53D79B3F" w:rsidR="004A01A7" w:rsidRPr="004977D7" w:rsidRDefault="00151457" w:rsidP="004977D7">
    <w:pPr>
      <w:pStyle w:val="Zpat"/>
    </w:pPr>
    <w:r w:rsidRPr="00151457">
      <w:t>ID DS</w:t>
    </w:r>
    <w:r w:rsidR="004977D7">
      <w:t xml:space="preserve">: </w:t>
    </w:r>
    <w:r w:rsidR="0050409E" w:rsidRPr="0050409E">
      <w:t>sc9aavg</w:t>
    </w:r>
    <w:r w:rsidR="0050409E">
      <w:t xml:space="preserve">, IČ: </w:t>
    </w:r>
    <w:r w:rsidR="0050409E" w:rsidRPr="0050409E">
      <w:t>00 55 10 23</w:t>
    </w:r>
    <w:r w:rsidR="004977D7">
      <w:tab/>
    </w:r>
    <w:r w:rsidR="004977D7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D5F37" w14:textId="77777777" w:rsidR="00053E14" w:rsidRDefault="00053E14" w:rsidP="004A01A7">
      <w:pPr>
        <w:spacing w:after="0" w:line="240" w:lineRule="auto"/>
      </w:pPr>
    </w:p>
  </w:footnote>
  <w:footnote w:type="continuationSeparator" w:id="0">
    <w:p w14:paraId="7E22D972" w14:textId="77777777" w:rsidR="00053E14" w:rsidRDefault="00053E14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66ACD8B8" w14:textId="77777777" w:rsidTr="0050409E">
      <w:trPr>
        <w:jc w:val="right"/>
      </w:trPr>
      <w:tc>
        <w:tcPr>
          <w:tcW w:w="4253" w:type="dxa"/>
        </w:tcPr>
        <w:p w14:paraId="035ECB60" w14:textId="3F0BE9F3" w:rsidR="003208E6" w:rsidRDefault="003208E6" w:rsidP="00550B36">
          <w:pPr>
            <w:pStyle w:val="Zhlav"/>
          </w:pPr>
        </w:p>
      </w:tc>
    </w:tr>
    <w:tr w:rsidR="003208E6" w14:paraId="5F921F9E" w14:textId="77777777" w:rsidTr="0050409E">
      <w:trPr>
        <w:jc w:val="right"/>
      </w:trPr>
      <w:tc>
        <w:tcPr>
          <w:tcW w:w="4253" w:type="dxa"/>
        </w:tcPr>
        <w:p w14:paraId="1003098D" w14:textId="471AF09C" w:rsidR="003208E6" w:rsidRDefault="003208E6" w:rsidP="00550B36">
          <w:pPr>
            <w:pStyle w:val="Zhlav"/>
          </w:pPr>
        </w:p>
      </w:tc>
    </w:tr>
    <w:tr w:rsidR="003208E6" w14:paraId="6FCB8EC7" w14:textId="77777777" w:rsidTr="0050409E">
      <w:trPr>
        <w:jc w:val="right"/>
      </w:trPr>
      <w:tc>
        <w:tcPr>
          <w:tcW w:w="4253" w:type="dxa"/>
        </w:tcPr>
        <w:p w14:paraId="03D3CF7D" w14:textId="6F8D68A3" w:rsidR="003208E6" w:rsidRDefault="003208E6" w:rsidP="00550B36">
          <w:pPr>
            <w:pStyle w:val="Zhlav"/>
          </w:pPr>
        </w:p>
      </w:tc>
    </w:tr>
  </w:tbl>
  <w:p w14:paraId="6F31541D" w14:textId="6615D76C" w:rsidR="004A01A7" w:rsidRDefault="0050409E" w:rsidP="00550B36">
    <w:pPr>
      <w:pStyle w:val="Zhlav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EF644F7" wp14:editId="5FA59930">
          <wp:simplePos x="0" y="0"/>
          <wp:positionH relativeFrom="page">
            <wp:posOffset>452120</wp:posOffset>
          </wp:positionH>
          <wp:positionV relativeFrom="page">
            <wp:posOffset>355600</wp:posOffset>
          </wp:positionV>
          <wp:extent cx="1953895" cy="728980"/>
          <wp:effectExtent l="0" t="0" r="8255" b="0"/>
          <wp:wrapNone/>
          <wp:docPr id="51125527" name="Obrázek 4" descr="Obsah obrázku text, Písmo, symbol, logo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0581576" name="Obrázek 4" descr="Obsah obrázku text, Písmo, symbol, logo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895" cy="728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1EA301A9"/>
    <w:multiLevelType w:val="hybridMultilevel"/>
    <w:tmpl w:val="4460647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37906"/>
    <w:multiLevelType w:val="hybridMultilevel"/>
    <w:tmpl w:val="A2FABC76"/>
    <w:lvl w:ilvl="0" w:tplc="04050017">
      <w:start w:val="1"/>
      <w:numFmt w:val="lowerLetter"/>
      <w:lvlText w:val="%1)"/>
      <w:lvlJc w:val="left"/>
      <w:pPr>
        <w:ind w:left="720" w:hanging="360"/>
      </w:pPr>
      <w:rPr>
        <w:strike w:val="0"/>
        <w:dstrike w:val="0"/>
        <w:color w:val="auto"/>
        <w:u w:val="none"/>
        <w:effect w:val="none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AA7C6F"/>
    <w:multiLevelType w:val="multilevel"/>
    <w:tmpl w:val="3BE66384"/>
    <w:numStyleLink w:val="Stylseznamu-odrky"/>
  </w:abstractNum>
  <w:abstractNum w:abstractNumId="7" w15:restartNumberingAfterBreak="0">
    <w:nsid w:val="3EAA4253"/>
    <w:multiLevelType w:val="multilevel"/>
    <w:tmpl w:val="3BE66384"/>
    <w:numStyleLink w:val="Stylseznamu-odrky"/>
  </w:abstractNum>
  <w:abstractNum w:abstractNumId="8" w15:restartNumberingAfterBreak="0">
    <w:nsid w:val="507C7313"/>
    <w:multiLevelType w:val="multilevel"/>
    <w:tmpl w:val="B87A9D68"/>
    <w:numStyleLink w:val="Stylseznamu-odstavceslovan"/>
  </w:abstractNum>
  <w:abstractNum w:abstractNumId="9" w15:restartNumberingAfterBreak="0">
    <w:nsid w:val="528219F0"/>
    <w:multiLevelType w:val="multilevel"/>
    <w:tmpl w:val="599C2AC6"/>
    <w:numStyleLink w:val="Stylseznamu-nadpisyslovan"/>
  </w:abstractNum>
  <w:abstractNum w:abstractNumId="10" w15:restartNumberingAfterBreak="0">
    <w:nsid w:val="55427B69"/>
    <w:multiLevelType w:val="multilevel"/>
    <w:tmpl w:val="599C2AC6"/>
    <w:numStyleLink w:val="Stylseznamu-nadpisyslovan"/>
  </w:abstractNum>
  <w:abstractNum w:abstractNumId="11" w15:restartNumberingAfterBreak="0">
    <w:nsid w:val="56960494"/>
    <w:multiLevelType w:val="multilevel"/>
    <w:tmpl w:val="3BE66384"/>
    <w:numStyleLink w:val="Stylseznamu-odrky"/>
  </w:abstractNum>
  <w:abstractNum w:abstractNumId="12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5A0E0C17"/>
    <w:multiLevelType w:val="multilevel"/>
    <w:tmpl w:val="599C2AC6"/>
    <w:numStyleLink w:val="Stylseznamu-nadpisyslovan"/>
  </w:abstractNum>
  <w:abstractNum w:abstractNumId="14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69B93953"/>
    <w:multiLevelType w:val="multilevel"/>
    <w:tmpl w:val="599C2AC6"/>
    <w:numStyleLink w:val="Stylseznamu-nadpisyslovan"/>
  </w:abstractNum>
  <w:abstractNum w:abstractNumId="16" w15:restartNumberingAfterBreak="0">
    <w:nsid w:val="6CA541DC"/>
    <w:multiLevelType w:val="hybridMultilevel"/>
    <w:tmpl w:val="B2F28F60"/>
    <w:lvl w:ilvl="0" w:tplc="4FF25B7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052CCF"/>
    <w:multiLevelType w:val="multilevel"/>
    <w:tmpl w:val="3BE66384"/>
    <w:numStyleLink w:val="Stylseznamu-odrky"/>
  </w:abstractNum>
  <w:abstractNum w:abstractNumId="18" w15:restartNumberingAfterBreak="0">
    <w:nsid w:val="7B356AC3"/>
    <w:multiLevelType w:val="multilevel"/>
    <w:tmpl w:val="B87A9D68"/>
    <w:numStyleLink w:val="Stylseznamu-odstavceslovan"/>
  </w:abstractNum>
  <w:abstractNum w:abstractNumId="19" w15:restartNumberingAfterBreak="0">
    <w:nsid w:val="7CA64431"/>
    <w:multiLevelType w:val="multilevel"/>
    <w:tmpl w:val="3BE66384"/>
    <w:numStyleLink w:val="Stylseznamu-odrky"/>
  </w:abstractNum>
  <w:abstractNum w:abstractNumId="20" w15:restartNumberingAfterBreak="0">
    <w:nsid w:val="7F397BA4"/>
    <w:multiLevelType w:val="multilevel"/>
    <w:tmpl w:val="599C2AC6"/>
    <w:numStyleLink w:val="Stylseznamu-nadpisyslovan"/>
  </w:abstractNum>
  <w:abstractNum w:abstractNumId="21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21"/>
  </w:num>
  <w:num w:numId="2" w16cid:durableId="304243697">
    <w:abstractNumId w:val="12"/>
  </w:num>
  <w:num w:numId="3" w16cid:durableId="202658884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9"/>
  </w:num>
  <w:num w:numId="5" w16cid:durableId="1339186929">
    <w:abstractNumId w:val="20"/>
  </w:num>
  <w:num w:numId="6" w16cid:durableId="1737124859">
    <w:abstractNumId w:val="13"/>
  </w:num>
  <w:num w:numId="7" w16cid:durableId="200482209">
    <w:abstractNumId w:val="10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8"/>
  </w:num>
  <w:num w:numId="12" w16cid:durableId="1445079522">
    <w:abstractNumId w:val="14"/>
  </w:num>
  <w:num w:numId="13" w16cid:durableId="879823075">
    <w:abstractNumId w:val="1"/>
  </w:num>
  <w:num w:numId="14" w16cid:durableId="796529861">
    <w:abstractNumId w:val="19"/>
  </w:num>
  <w:num w:numId="15" w16cid:durableId="165413013">
    <w:abstractNumId w:val="17"/>
  </w:num>
  <w:num w:numId="16" w16cid:durableId="608591211">
    <w:abstractNumId w:val="0"/>
  </w:num>
  <w:num w:numId="17" w16cid:durableId="1669139136">
    <w:abstractNumId w:val="6"/>
  </w:num>
  <w:num w:numId="18" w16cid:durableId="2135248819">
    <w:abstractNumId w:val="7"/>
  </w:num>
  <w:num w:numId="19" w16cid:durableId="831679160">
    <w:abstractNumId w:val="11"/>
  </w:num>
  <w:num w:numId="20" w16cid:durableId="374815673">
    <w:abstractNumId w:val="15"/>
  </w:num>
  <w:num w:numId="21" w16cid:durableId="80033043">
    <w:abstractNumId w:val="8"/>
  </w:num>
  <w:num w:numId="22" w16cid:durableId="1036462448">
    <w:abstractNumId w:val="16"/>
  </w:num>
  <w:num w:numId="23" w16cid:durableId="4370249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661588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076"/>
    <w:rsid w:val="000065A3"/>
    <w:rsid w:val="000106FE"/>
    <w:rsid w:val="000120B4"/>
    <w:rsid w:val="00014250"/>
    <w:rsid w:val="0002147D"/>
    <w:rsid w:val="0002560E"/>
    <w:rsid w:val="0003201C"/>
    <w:rsid w:val="00032CCE"/>
    <w:rsid w:val="000334DE"/>
    <w:rsid w:val="00035F16"/>
    <w:rsid w:val="00043335"/>
    <w:rsid w:val="00053E14"/>
    <w:rsid w:val="00054392"/>
    <w:rsid w:val="0005510C"/>
    <w:rsid w:val="0007145C"/>
    <w:rsid w:val="00071F0F"/>
    <w:rsid w:val="00083A55"/>
    <w:rsid w:val="00085436"/>
    <w:rsid w:val="000968A9"/>
    <w:rsid w:val="000A64AE"/>
    <w:rsid w:val="000B4F0B"/>
    <w:rsid w:val="000C11F2"/>
    <w:rsid w:val="000C2452"/>
    <w:rsid w:val="000C67FA"/>
    <w:rsid w:val="000C68F4"/>
    <w:rsid w:val="000D2954"/>
    <w:rsid w:val="000E00C3"/>
    <w:rsid w:val="000E3099"/>
    <w:rsid w:val="000F141D"/>
    <w:rsid w:val="000F5A54"/>
    <w:rsid w:val="00102994"/>
    <w:rsid w:val="001113A0"/>
    <w:rsid w:val="00121069"/>
    <w:rsid w:val="00134D21"/>
    <w:rsid w:val="00134F2B"/>
    <w:rsid w:val="00135EBB"/>
    <w:rsid w:val="001363A5"/>
    <w:rsid w:val="00137B85"/>
    <w:rsid w:val="00140402"/>
    <w:rsid w:val="00141449"/>
    <w:rsid w:val="00144A18"/>
    <w:rsid w:val="00146A2A"/>
    <w:rsid w:val="0015074B"/>
    <w:rsid w:val="00151457"/>
    <w:rsid w:val="00156C70"/>
    <w:rsid w:val="00160FEB"/>
    <w:rsid w:val="00164790"/>
    <w:rsid w:val="001712FE"/>
    <w:rsid w:val="00171B3E"/>
    <w:rsid w:val="00175680"/>
    <w:rsid w:val="001909FA"/>
    <w:rsid w:val="001D719A"/>
    <w:rsid w:val="001E1B82"/>
    <w:rsid w:val="001E417F"/>
    <w:rsid w:val="001E513B"/>
    <w:rsid w:val="001E691A"/>
    <w:rsid w:val="001F493F"/>
    <w:rsid w:val="002000F6"/>
    <w:rsid w:val="002013B0"/>
    <w:rsid w:val="00216181"/>
    <w:rsid w:val="00216463"/>
    <w:rsid w:val="00222610"/>
    <w:rsid w:val="0022281A"/>
    <w:rsid w:val="002234D1"/>
    <w:rsid w:val="002363CA"/>
    <w:rsid w:val="0024676C"/>
    <w:rsid w:val="00255201"/>
    <w:rsid w:val="00260DCA"/>
    <w:rsid w:val="00275B42"/>
    <w:rsid w:val="00280346"/>
    <w:rsid w:val="00280544"/>
    <w:rsid w:val="00280D21"/>
    <w:rsid w:val="0028101B"/>
    <w:rsid w:val="002826B4"/>
    <w:rsid w:val="00293F29"/>
    <w:rsid w:val="00297C33"/>
    <w:rsid w:val="002C5A1C"/>
    <w:rsid w:val="002D11B9"/>
    <w:rsid w:val="002D778F"/>
    <w:rsid w:val="002D796B"/>
    <w:rsid w:val="002E4ABF"/>
    <w:rsid w:val="002F7004"/>
    <w:rsid w:val="0030061B"/>
    <w:rsid w:val="00302756"/>
    <w:rsid w:val="00303A0E"/>
    <w:rsid w:val="003206E7"/>
    <w:rsid w:val="003208E6"/>
    <w:rsid w:val="0032285E"/>
    <w:rsid w:val="003351B8"/>
    <w:rsid w:val="00340777"/>
    <w:rsid w:val="003540FA"/>
    <w:rsid w:val="00356332"/>
    <w:rsid w:val="00363815"/>
    <w:rsid w:val="003654CD"/>
    <w:rsid w:val="00370110"/>
    <w:rsid w:val="00372598"/>
    <w:rsid w:val="00381A79"/>
    <w:rsid w:val="003906A0"/>
    <w:rsid w:val="00392F53"/>
    <w:rsid w:val="00393EC0"/>
    <w:rsid w:val="003A2A49"/>
    <w:rsid w:val="003A3966"/>
    <w:rsid w:val="003A7C4B"/>
    <w:rsid w:val="003A7E6A"/>
    <w:rsid w:val="003C027F"/>
    <w:rsid w:val="003C3F6A"/>
    <w:rsid w:val="003C6EB9"/>
    <w:rsid w:val="003D639F"/>
    <w:rsid w:val="003E0572"/>
    <w:rsid w:val="003E3910"/>
    <w:rsid w:val="003E6369"/>
    <w:rsid w:val="003F36C7"/>
    <w:rsid w:val="003F54C8"/>
    <w:rsid w:val="003F69B1"/>
    <w:rsid w:val="0040177D"/>
    <w:rsid w:val="004027D2"/>
    <w:rsid w:val="0040303E"/>
    <w:rsid w:val="00407B47"/>
    <w:rsid w:val="004136C9"/>
    <w:rsid w:val="00420F82"/>
    <w:rsid w:val="00421717"/>
    <w:rsid w:val="00426C60"/>
    <w:rsid w:val="00427375"/>
    <w:rsid w:val="00430BB6"/>
    <w:rsid w:val="004323BC"/>
    <w:rsid w:val="00433E54"/>
    <w:rsid w:val="00436EC2"/>
    <w:rsid w:val="00450156"/>
    <w:rsid w:val="00454DC7"/>
    <w:rsid w:val="0045599A"/>
    <w:rsid w:val="004573FA"/>
    <w:rsid w:val="004607B2"/>
    <w:rsid w:val="00463047"/>
    <w:rsid w:val="0046727D"/>
    <w:rsid w:val="004723B2"/>
    <w:rsid w:val="00493ED9"/>
    <w:rsid w:val="004977D7"/>
    <w:rsid w:val="004A01A7"/>
    <w:rsid w:val="004A09C5"/>
    <w:rsid w:val="004A1189"/>
    <w:rsid w:val="004A38DD"/>
    <w:rsid w:val="004B4A94"/>
    <w:rsid w:val="004C7DCA"/>
    <w:rsid w:val="004E7E0E"/>
    <w:rsid w:val="00500A63"/>
    <w:rsid w:val="0050409E"/>
    <w:rsid w:val="0051047A"/>
    <w:rsid w:val="00521746"/>
    <w:rsid w:val="00534403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A53"/>
    <w:rsid w:val="00564F2B"/>
    <w:rsid w:val="005750C0"/>
    <w:rsid w:val="005801BB"/>
    <w:rsid w:val="005865A4"/>
    <w:rsid w:val="00586756"/>
    <w:rsid w:val="0058729F"/>
    <w:rsid w:val="00593A68"/>
    <w:rsid w:val="005970F5"/>
    <w:rsid w:val="005A012C"/>
    <w:rsid w:val="005A4EC9"/>
    <w:rsid w:val="005A60C3"/>
    <w:rsid w:val="005B5DDA"/>
    <w:rsid w:val="005C14EB"/>
    <w:rsid w:val="005C29C9"/>
    <w:rsid w:val="005D2D18"/>
    <w:rsid w:val="00601DFE"/>
    <w:rsid w:val="006051FE"/>
    <w:rsid w:val="0060689E"/>
    <w:rsid w:val="00606CF5"/>
    <w:rsid w:val="00607675"/>
    <w:rsid w:val="006120D2"/>
    <w:rsid w:val="00626A46"/>
    <w:rsid w:val="00626A74"/>
    <w:rsid w:val="0062750B"/>
    <w:rsid w:val="006300D4"/>
    <w:rsid w:val="00631858"/>
    <w:rsid w:val="00637E8B"/>
    <w:rsid w:val="00640E73"/>
    <w:rsid w:val="0064237D"/>
    <w:rsid w:val="00643571"/>
    <w:rsid w:val="00647757"/>
    <w:rsid w:val="00650D3D"/>
    <w:rsid w:val="00656DCA"/>
    <w:rsid w:val="0067042F"/>
    <w:rsid w:val="00680546"/>
    <w:rsid w:val="00693CE3"/>
    <w:rsid w:val="0069631F"/>
    <w:rsid w:val="006A0115"/>
    <w:rsid w:val="006C0860"/>
    <w:rsid w:val="006E7273"/>
    <w:rsid w:val="006F4755"/>
    <w:rsid w:val="006F51DB"/>
    <w:rsid w:val="00702BED"/>
    <w:rsid w:val="007049E6"/>
    <w:rsid w:val="00713213"/>
    <w:rsid w:val="007141CA"/>
    <w:rsid w:val="0071455E"/>
    <w:rsid w:val="00715415"/>
    <w:rsid w:val="00716F0E"/>
    <w:rsid w:val="00720548"/>
    <w:rsid w:val="00724E67"/>
    <w:rsid w:val="0073040F"/>
    <w:rsid w:val="007371E0"/>
    <w:rsid w:val="00751EA1"/>
    <w:rsid w:val="007529D6"/>
    <w:rsid w:val="00765263"/>
    <w:rsid w:val="007749ED"/>
    <w:rsid w:val="00787190"/>
    <w:rsid w:val="007A3C4E"/>
    <w:rsid w:val="007C2076"/>
    <w:rsid w:val="007D6A0E"/>
    <w:rsid w:val="007D6F07"/>
    <w:rsid w:val="007E77AB"/>
    <w:rsid w:val="007F013E"/>
    <w:rsid w:val="00800DC5"/>
    <w:rsid w:val="00801CAD"/>
    <w:rsid w:val="00814A2C"/>
    <w:rsid w:val="00834A49"/>
    <w:rsid w:val="00837E45"/>
    <w:rsid w:val="0084277E"/>
    <w:rsid w:val="00851074"/>
    <w:rsid w:val="008541DA"/>
    <w:rsid w:val="00870D3E"/>
    <w:rsid w:val="0087439F"/>
    <w:rsid w:val="00877CF1"/>
    <w:rsid w:val="00884306"/>
    <w:rsid w:val="00894984"/>
    <w:rsid w:val="00897FA0"/>
    <w:rsid w:val="008A4895"/>
    <w:rsid w:val="008B0E87"/>
    <w:rsid w:val="008C4A49"/>
    <w:rsid w:val="008D405D"/>
    <w:rsid w:val="008D5575"/>
    <w:rsid w:val="008E2113"/>
    <w:rsid w:val="008E5529"/>
    <w:rsid w:val="008F125B"/>
    <w:rsid w:val="008F533C"/>
    <w:rsid w:val="00900192"/>
    <w:rsid w:val="00900F6F"/>
    <w:rsid w:val="009149E6"/>
    <w:rsid w:val="00916E60"/>
    <w:rsid w:val="00917C90"/>
    <w:rsid w:val="00941845"/>
    <w:rsid w:val="00945FB9"/>
    <w:rsid w:val="009475A7"/>
    <w:rsid w:val="00951930"/>
    <w:rsid w:val="009610E2"/>
    <w:rsid w:val="0096469E"/>
    <w:rsid w:val="009679F4"/>
    <w:rsid w:val="0097303D"/>
    <w:rsid w:val="00984352"/>
    <w:rsid w:val="00985819"/>
    <w:rsid w:val="00993498"/>
    <w:rsid w:val="009A389D"/>
    <w:rsid w:val="009B032C"/>
    <w:rsid w:val="009B0804"/>
    <w:rsid w:val="009B355A"/>
    <w:rsid w:val="009C081A"/>
    <w:rsid w:val="009C0BC3"/>
    <w:rsid w:val="009C31A6"/>
    <w:rsid w:val="009D72AA"/>
    <w:rsid w:val="009E4B81"/>
    <w:rsid w:val="009F24C2"/>
    <w:rsid w:val="009F3267"/>
    <w:rsid w:val="009F3E9D"/>
    <w:rsid w:val="00A15A28"/>
    <w:rsid w:val="00A274A1"/>
    <w:rsid w:val="00A3283F"/>
    <w:rsid w:val="00A46B3D"/>
    <w:rsid w:val="00A47859"/>
    <w:rsid w:val="00A55A71"/>
    <w:rsid w:val="00A72A2C"/>
    <w:rsid w:val="00A73F34"/>
    <w:rsid w:val="00A80B3D"/>
    <w:rsid w:val="00A81D3A"/>
    <w:rsid w:val="00A851CE"/>
    <w:rsid w:val="00A8765B"/>
    <w:rsid w:val="00A91166"/>
    <w:rsid w:val="00A91452"/>
    <w:rsid w:val="00A95D0B"/>
    <w:rsid w:val="00AA0C58"/>
    <w:rsid w:val="00AB2646"/>
    <w:rsid w:val="00AB4BE7"/>
    <w:rsid w:val="00AB5479"/>
    <w:rsid w:val="00AB7649"/>
    <w:rsid w:val="00AC0BF4"/>
    <w:rsid w:val="00AD40DD"/>
    <w:rsid w:val="00AE1317"/>
    <w:rsid w:val="00AE6440"/>
    <w:rsid w:val="00AF06B0"/>
    <w:rsid w:val="00AF3319"/>
    <w:rsid w:val="00AF39AC"/>
    <w:rsid w:val="00AF45CC"/>
    <w:rsid w:val="00AF6E9E"/>
    <w:rsid w:val="00B0330A"/>
    <w:rsid w:val="00B07208"/>
    <w:rsid w:val="00B2195A"/>
    <w:rsid w:val="00B31BB1"/>
    <w:rsid w:val="00B43D9B"/>
    <w:rsid w:val="00B51C8F"/>
    <w:rsid w:val="00B602D0"/>
    <w:rsid w:val="00B62344"/>
    <w:rsid w:val="00B62643"/>
    <w:rsid w:val="00B70022"/>
    <w:rsid w:val="00B7165F"/>
    <w:rsid w:val="00B733E5"/>
    <w:rsid w:val="00B759AD"/>
    <w:rsid w:val="00B8724F"/>
    <w:rsid w:val="00B90BD8"/>
    <w:rsid w:val="00B94252"/>
    <w:rsid w:val="00B96F18"/>
    <w:rsid w:val="00BA64C3"/>
    <w:rsid w:val="00BA6934"/>
    <w:rsid w:val="00BB2466"/>
    <w:rsid w:val="00BB2B9A"/>
    <w:rsid w:val="00BB6195"/>
    <w:rsid w:val="00BB6635"/>
    <w:rsid w:val="00BC23FF"/>
    <w:rsid w:val="00BC5C99"/>
    <w:rsid w:val="00BD27B2"/>
    <w:rsid w:val="00BE2B4D"/>
    <w:rsid w:val="00BE2E0B"/>
    <w:rsid w:val="00BE3BE4"/>
    <w:rsid w:val="00BE5550"/>
    <w:rsid w:val="00BF58C9"/>
    <w:rsid w:val="00BF5CF8"/>
    <w:rsid w:val="00BF7466"/>
    <w:rsid w:val="00C044C1"/>
    <w:rsid w:val="00C12B28"/>
    <w:rsid w:val="00C15C5E"/>
    <w:rsid w:val="00C206E5"/>
    <w:rsid w:val="00C21594"/>
    <w:rsid w:val="00C240F6"/>
    <w:rsid w:val="00C27B17"/>
    <w:rsid w:val="00C311A5"/>
    <w:rsid w:val="00C37B02"/>
    <w:rsid w:val="00C4391D"/>
    <w:rsid w:val="00C47D31"/>
    <w:rsid w:val="00C5077B"/>
    <w:rsid w:val="00C53B1C"/>
    <w:rsid w:val="00C556A2"/>
    <w:rsid w:val="00C559EC"/>
    <w:rsid w:val="00C5725B"/>
    <w:rsid w:val="00C61C26"/>
    <w:rsid w:val="00C675E5"/>
    <w:rsid w:val="00C678BE"/>
    <w:rsid w:val="00C67D5C"/>
    <w:rsid w:val="00C74A09"/>
    <w:rsid w:val="00C832C4"/>
    <w:rsid w:val="00C84734"/>
    <w:rsid w:val="00C86944"/>
    <w:rsid w:val="00C938F2"/>
    <w:rsid w:val="00C944D4"/>
    <w:rsid w:val="00CA3ABB"/>
    <w:rsid w:val="00CB0750"/>
    <w:rsid w:val="00CB1B52"/>
    <w:rsid w:val="00CB1E4F"/>
    <w:rsid w:val="00CB66E3"/>
    <w:rsid w:val="00CB6B2A"/>
    <w:rsid w:val="00CC0409"/>
    <w:rsid w:val="00CC309B"/>
    <w:rsid w:val="00CC35A2"/>
    <w:rsid w:val="00CC7927"/>
    <w:rsid w:val="00CD0856"/>
    <w:rsid w:val="00CD784B"/>
    <w:rsid w:val="00CE0BC6"/>
    <w:rsid w:val="00CF6697"/>
    <w:rsid w:val="00D066AA"/>
    <w:rsid w:val="00D15B3B"/>
    <w:rsid w:val="00D20AC3"/>
    <w:rsid w:val="00D50FAD"/>
    <w:rsid w:val="00D54174"/>
    <w:rsid w:val="00D61438"/>
    <w:rsid w:val="00D63056"/>
    <w:rsid w:val="00D63F31"/>
    <w:rsid w:val="00D70040"/>
    <w:rsid w:val="00D7143F"/>
    <w:rsid w:val="00D77DFF"/>
    <w:rsid w:val="00D85280"/>
    <w:rsid w:val="00D91999"/>
    <w:rsid w:val="00D97C4F"/>
    <w:rsid w:val="00DA10DB"/>
    <w:rsid w:val="00DC242D"/>
    <w:rsid w:val="00DD0634"/>
    <w:rsid w:val="00DD3D93"/>
    <w:rsid w:val="00DD4E3E"/>
    <w:rsid w:val="00DD6689"/>
    <w:rsid w:val="00DF3F66"/>
    <w:rsid w:val="00E11EBA"/>
    <w:rsid w:val="00E12747"/>
    <w:rsid w:val="00E14659"/>
    <w:rsid w:val="00E24FEA"/>
    <w:rsid w:val="00E34849"/>
    <w:rsid w:val="00E414DB"/>
    <w:rsid w:val="00E456D4"/>
    <w:rsid w:val="00E47767"/>
    <w:rsid w:val="00E62893"/>
    <w:rsid w:val="00E67257"/>
    <w:rsid w:val="00E704CC"/>
    <w:rsid w:val="00E721D1"/>
    <w:rsid w:val="00E72CDB"/>
    <w:rsid w:val="00E75D66"/>
    <w:rsid w:val="00E8736C"/>
    <w:rsid w:val="00E9571D"/>
    <w:rsid w:val="00E97FB6"/>
    <w:rsid w:val="00EB5DA8"/>
    <w:rsid w:val="00EC2292"/>
    <w:rsid w:val="00EE1041"/>
    <w:rsid w:val="00EE3875"/>
    <w:rsid w:val="00EF1981"/>
    <w:rsid w:val="00EF2896"/>
    <w:rsid w:val="00EF4611"/>
    <w:rsid w:val="00EF70F6"/>
    <w:rsid w:val="00F0418D"/>
    <w:rsid w:val="00F049CC"/>
    <w:rsid w:val="00F072E5"/>
    <w:rsid w:val="00F152C4"/>
    <w:rsid w:val="00F21784"/>
    <w:rsid w:val="00F26AB3"/>
    <w:rsid w:val="00F30E1E"/>
    <w:rsid w:val="00F337DE"/>
    <w:rsid w:val="00F34410"/>
    <w:rsid w:val="00F376B9"/>
    <w:rsid w:val="00F562EF"/>
    <w:rsid w:val="00F668A6"/>
    <w:rsid w:val="00F70F49"/>
    <w:rsid w:val="00F837DE"/>
    <w:rsid w:val="00FA0FB3"/>
    <w:rsid w:val="00FA634C"/>
    <w:rsid w:val="00FA79CC"/>
    <w:rsid w:val="00FA7B77"/>
    <w:rsid w:val="00FB11FD"/>
    <w:rsid w:val="00FB4F1B"/>
    <w:rsid w:val="00FB57B9"/>
    <w:rsid w:val="00FC186E"/>
    <w:rsid w:val="00FC75F6"/>
    <w:rsid w:val="00FD5BC4"/>
    <w:rsid w:val="00FD5BEC"/>
    <w:rsid w:val="00FD5E47"/>
    <w:rsid w:val="00FD7332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792D52"/>
  <w15:chartTrackingRefBased/>
  <w15:docId w15:val="{5CDA798D-965F-4DD8-88D9-3E10DC6E1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834A49"/>
    <w:pPr>
      <w:keepNext/>
      <w:keepLines/>
      <w:suppressAutoHyphens/>
      <w:spacing w:before="640"/>
      <w:jc w:val="left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52174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52174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52174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52174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4"/>
    <w:qFormat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B62344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gdpr@mpsv.gov.cz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iri.ceska@mpsv.gov.cz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iri.ceska@mpsv.gov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n.pavlicek\Desktop\JVS\JVS_implementace\hlavickovy_papir_MPSV\JVS_hlavickovy-papir_urady-s-clenem-vlady_zakladni.dotx" TargetMode="External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313861B5C13743B0105EF041EE627E" ma:contentTypeVersion="14" ma:contentTypeDescription="Vytvoří nový dokument" ma:contentTypeScope="" ma:versionID="e8c4f6642ac6bcbf6564d7e678667fd3">
  <xsd:schema xmlns:xsd="http://www.w3.org/2001/XMLSchema" xmlns:xs="http://www.w3.org/2001/XMLSchema" xmlns:p="http://schemas.microsoft.com/office/2006/metadata/properties" xmlns:ns2="7fb0a1d7-cc92-45c9-8286-dc46e5da802e" xmlns:ns3="9c77bd7a-9b1f-4624-9118-0509aba108d6" targetNamespace="http://schemas.microsoft.com/office/2006/metadata/properties" ma:root="true" ma:fieldsID="5cd3d29d42c6ac6c70ad57268e57aa98" ns2:_="" ns3:_="">
    <xsd:import namespace="7fb0a1d7-cc92-45c9-8286-dc46e5da802e"/>
    <xsd:import namespace="9c77bd7a-9b1f-4624-9118-0509aba108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Kategorie" minOccurs="0"/>
                <xsd:element ref="ns2:Thumbnai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0a1d7-cc92-45c9-8286-dc46e5da80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3a5444fd-db5b-4ab5-80f2-69994aca15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Kategorie" ma:index="19" nillable="true" ma:displayName="Kategorie" ma:format="Dropdown" ma:internalName="Kategorie">
      <xsd:simpleType>
        <xsd:union memberTypes="dms:Text">
          <xsd:simpleType>
            <xsd:restriction base="dms:Choice">
              <xsd:enumeration value="Logomanual MPSV"/>
              <xsd:enumeration value="Jednotný vizuální styl"/>
              <xsd:enumeration value="Podpis v emailu"/>
              <xsd:enumeration value="Hlavičkový papír ministra"/>
              <xsd:enumeration value="Hlavičkový papír náměstka"/>
              <xsd:enumeration value="Tisková zpráva"/>
              <xsd:enumeration value="Interní sdělení"/>
              <xsd:enumeration value="Powerpoint prezentace"/>
              <xsd:enumeration value="Pozadí pro videohovory"/>
              <xsd:enumeration value="Animace logotypu"/>
              <xsd:enumeration value="Avatar - profilový obrázek"/>
              <xsd:enumeration value="Sociální sítě"/>
              <xsd:enumeration value="Linkedln cover"/>
              <xsd:enumeration value="Záhlaví portálů a webů"/>
              <xsd:enumeration value="Favicon"/>
              <xsd:enumeration value="Ikony pro identitu občana"/>
              <xsd:enumeration value="Mobilní aplikace"/>
              <xsd:enumeration value="Obálka publikace"/>
              <xsd:enumeration value="Obálky"/>
              <xsd:enumeration value="Rozhodnutí"/>
              <xsd:enumeration value="Referátník"/>
              <xsd:enumeration value="Hlavičkový papír"/>
              <xsd:enumeration value="Logo"/>
            </xsd:restriction>
          </xsd:simpleType>
        </xsd:union>
      </xsd:simpleType>
    </xsd:element>
    <xsd:element name="Thumbnail" ma:index="20" nillable="true" ma:displayName="Náhled" ma:format="Thumbnail" ma:internalName="Thumbnail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bd7a-9b1f-4624-9118-0509aba108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75807db-2e4e-4ffc-abe5-3b894d5f1257}" ma:internalName="TaxCatchAll" ma:showField="CatchAllData" ma:web="9c77bd7a-9b1f-4624-9118-0509aba108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b0a1d7-cc92-45c9-8286-dc46e5da802e">
      <Terms xmlns="http://schemas.microsoft.com/office/infopath/2007/PartnerControls"/>
    </lcf76f155ced4ddcb4097134ff3c332f>
    <TaxCatchAll xmlns="9c77bd7a-9b1f-4624-9118-0509aba108d6" xsi:nil="true"/>
    <Thumbnail xmlns="7fb0a1d7-cc92-45c9-8286-dc46e5da802e" xsi:nil="true"/>
    <Kategorie xmlns="7fb0a1d7-cc92-45c9-8286-dc46e5da802e">Hlavičkový papír</Kategori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A2C25-EB0F-4981-8BC6-D7BB42C45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b0a1d7-cc92-45c9-8286-dc46e5da802e"/>
    <ds:schemaRef ds:uri="9c77bd7a-9b1f-4624-9118-0509aba108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70AD94-FE58-4EF3-AD83-198FBE629AAD}">
  <ds:schemaRefs>
    <ds:schemaRef ds:uri="http://schemas.microsoft.com/office/2006/metadata/properties"/>
    <ds:schemaRef ds:uri="http://schemas.microsoft.com/office/infopath/2007/PartnerControls"/>
    <ds:schemaRef ds:uri="7fb0a1d7-cc92-45c9-8286-dc46e5da802e"/>
    <ds:schemaRef ds:uri="9c77bd7a-9b1f-4624-9118-0509aba108d6"/>
  </ds:schemaRefs>
</ds:datastoreItem>
</file>

<file path=customXml/itemProps3.xml><?xml version="1.0" encoding="utf-8"?>
<ds:datastoreItem xmlns:ds="http://schemas.openxmlformats.org/officeDocument/2006/customXml" ds:itemID="{901148B3-AE58-4B43-B255-0D281132EE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JVS_hlavickovy-papir_urady-s-clenem-vlady_zakladni</Template>
  <TotalTime>1</TotalTime>
  <Pages>2</Pages>
  <Words>602</Words>
  <Characters>3436</Characters>
  <Application>Microsoft Office Word</Application>
  <DocSecurity>0</DocSecurity>
  <Lines>73</Lines>
  <Paragraphs>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Pavlíček Jan (MPSV)</dc:creator>
  <cp:keywords/>
  <dc:description/>
  <cp:lastModifiedBy>Muchová Lucie Mgr. (MPSV)</cp:lastModifiedBy>
  <cp:revision>2</cp:revision>
  <cp:lastPrinted>2026-10-19T07:09:00Z</cp:lastPrinted>
  <dcterms:created xsi:type="dcterms:W3CDTF">2026-10-19T10:48:00Z</dcterms:created>
  <dcterms:modified xsi:type="dcterms:W3CDTF">2026-10-19T10:48:00Z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0x010100F4313861B5C13743B0105EF041EE627E</vt:lpwstr>
  </property>
  <property fmtid="{D5CDD505-2E9C-101B-9397-08002B2CF9AE}" pid="3" name="docLang">
    <vt:lpwstr>cs</vt:lpwstr>
  </property>
  <property fmtid="{D5CDD505-2E9C-101B-9397-08002B2CF9AE}" pid="4" name="MediaServiceImageTags">
    <vt:lpwstr/>
  </property>
</Properties>
</file>